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65D" w:rsidRPr="0032065D" w:rsidRDefault="0032065D" w:rsidP="0032065D">
      <w:pPr>
        <w:spacing w:before="100" w:beforeAutospacing="1" w:after="100" w:afterAutospacing="1"/>
        <w:outlineLvl w:val="0"/>
        <w:rPr>
          <w:rFonts w:ascii="Arial" w:eastAsia="Times New Roman" w:hAnsi="Arial" w:cs="Arial"/>
          <w:sz w:val="17"/>
          <w:szCs w:val="17"/>
          <w:lang w:eastAsia="nl-NL"/>
        </w:rPr>
      </w:pPr>
      <w:r w:rsidRPr="0032065D">
        <w:rPr>
          <w:rFonts w:ascii="Arial" w:eastAsia="Times New Roman" w:hAnsi="Arial" w:cs="Arial"/>
          <w:color w:val="EC8000"/>
          <w:kern w:val="36"/>
          <w:sz w:val="27"/>
          <w:szCs w:val="27"/>
          <w:lang w:eastAsia="nl-NL"/>
        </w:rPr>
        <w:t>Foto's Stigma Tour Tilburg 18 september</w:t>
      </w:r>
      <w:r w:rsidRPr="0032065D">
        <w:rPr>
          <w:rFonts w:ascii="Arial" w:eastAsia="Times New Roman" w:hAnsi="Arial" w:cs="Arial"/>
          <w:sz w:val="17"/>
          <w:szCs w:val="17"/>
          <w:lang w:eastAsia="nl-NL"/>
        </w:rPr>
        <w:t> </w:t>
      </w:r>
    </w:p>
    <w:tbl>
      <w:tblPr>
        <w:tblW w:w="8685" w:type="dxa"/>
        <w:tblCellSpacing w:w="37" w:type="dxa"/>
        <w:tblBorders>
          <w:top w:val="dotted" w:sz="6" w:space="0" w:color="000000"/>
          <w:left w:val="dotted" w:sz="6" w:space="0" w:color="000000"/>
          <w:bottom w:val="dotted" w:sz="6" w:space="0" w:color="000000"/>
          <w:right w:val="dotted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121"/>
        <w:gridCol w:w="168"/>
        <w:gridCol w:w="4767"/>
      </w:tblGrid>
      <w:tr w:rsidR="0032065D" w:rsidRPr="0032065D" w:rsidTr="0032065D">
        <w:trPr>
          <w:tblCellSpacing w:w="37" w:type="dxa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hideMark/>
          </w:tcPr>
          <w:p w:rsidR="0032065D" w:rsidRPr="0032065D" w:rsidRDefault="0032065D" w:rsidP="0032065D">
            <w:pPr>
              <w:rPr>
                <w:rFonts w:ascii="Arial" w:eastAsia="Times New Roman" w:hAnsi="Arial" w:cs="Arial"/>
                <w:sz w:val="17"/>
                <w:szCs w:val="17"/>
                <w:lang w:eastAsia="nl-NL"/>
              </w:rPr>
            </w:pPr>
            <w:r w:rsidRPr="0032065D">
              <w:rPr>
                <w:rFonts w:ascii="Arial" w:eastAsia="Times New Roman" w:hAnsi="Arial" w:cs="Arial"/>
                <w:noProof/>
                <w:sz w:val="17"/>
                <w:szCs w:val="17"/>
                <w:lang w:eastAsia="nl-NL"/>
              </w:rPr>
              <w:drawing>
                <wp:inline distT="0" distB="0" distL="0" distR="0" wp14:anchorId="1C665891" wp14:editId="4BC46608">
                  <wp:extent cx="3352800" cy="2438400"/>
                  <wp:effectExtent l="0" t="0" r="0" b="0"/>
                  <wp:docPr id="1" name="Afbeelding 1" descr="http://nk-net.novadic-kentron.nl/admin/cms/media/mediaitemloader.ashx?id=b21df3a5970b4c94b57c8810e3c1d163d120078649de4a76b623507d173fde5506\53\image/jpeg/jpg/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nk-net.novadic-kentron.nl/admin/cms/media/mediaitemloader.ashx?id=b21df3a5970b4c94b57c8810e3c1d163d120078649de4a76b623507d173fde5506\53\image/jpeg/jpg/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hideMark/>
          </w:tcPr>
          <w:p w:rsidR="0032065D" w:rsidRPr="0032065D" w:rsidRDefault="0032065D" w:rsidP="0032065D">
            <w:pPr>
              <w:rPr>
                <w:rFonts w:ascii="Arial" w:eastAsia="Times New Roman" w:hAnsi="Arial" w:cs="Arial"/>
                <w:sz w:val="17"/>
                <w:szCs w:val="17"/>
                <w:lang w:eastAsia="nl-NL"/>
              </w:rPr>
            </w:pP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hideMark/>
          </w:tcPr>
          <w:p w:rsidR="0032065D" w:rsidRPr="0032065D" w:rsidRDefault="0032065D" w:rsidP="0032065D">
            <w:pPr>
              <w:rPr>
                <w:rFonts w:ascii="Arial" w:eastAsia="Times New Roman" w:hAnsi="Arial" w:cs="Arial"/>
                <w:sz w:val="17"/>
                <w:szCs w:val="17"/>
                <w:lang w:eastAsia="nl-NL"/>
              </w:rPr>
            </w:pPr>
            <w:r w:rsidRPr="0032065D">
              <w:rPr>
                <w:rFonts w:ascii="Arial" w:eastAsia="Times New Roman" w:hAnsi="Arial" w:cs="Arial"/>
                <w:noProof/>
                <w:sz w:val="17"/>
                <w:szCs w:val="17"/>
                <w:lang w:eastAsia="nl-NL"/>
              </w:rPr>
              <w:drawing>
                <wp:inline distT="0" distB="0" distL="0" distR="0" wp14:anchorId="1D607823" wp14:editId="4B7C083B">
                  <wp:extent cx="3906520" cy="2438400"/>
                  <wp:effectExtent l="0" t="0" r="0" b="0"/>
                  <wp:docPr id="2" name="Afbeelding 2" descr="http://nk-net.novadic-kentron.nl/admin/cms/media/mediaitemloader.ashx?id=b21df3a5970b4c94b57c8810e3c1d1634419db33439c4ab6b25d3540ccdf3ef206\53\image/jpeg/jpg/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nk-net.novadic-kentron.nl/admin/cms/media/mediaitemloader.ashx?id=b21df3a5970b4c94b57c8810e3c1d1634419db33439c4ab6b25d3540ccdf3ef206\53\image/jpeg/jpg/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652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65D" w:rsidRPr="0032065D" w:rsidTr="0032065D">
        <w:trPr>
          <w:tblCellSpacing w:w="37" w:type="dxa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hideMark/>
          </w:tcPr>
          <w:p w:rsidR="0032065D" w:rsidRPr="0032065D" w:rsidRDefault="0032065D" w:rsidP="0032065D">
            <w:pPr>
              <w:rPr>
                <w:rFonts w:ascii="Arial" w:eastAsia="Times New Roman" w:hAnsi="Arial" w:cs="Arial"/>
                <w:sz w:val="17"/>
                <w:szCs w:val="17"/>
                <w:lang w:eastAsia="nl-NL"/>
              </w:rPr>
            </w:pPr>
            <w:r w:rsidRPr="0032065D">
              <w:rPr>
                <w:rFonts w:ascii="Arial" w:eastAsia="Times New Roman" w:hAnsi="Arial" w:cs="Arial"/>
                <w:noProof/>
                <w:sz w:val="17"/>
                <w:szCs w:val="17"/>
                <w:lang w:eastAsia="nl-NL"/>
              </w:rPr>
              <w:drawing>
                <wp:inline distT="0" distB="0" distL="0" distR="0" wp14:anchorId="18ED98CE" wp14:editId="677BFC8D">
                  <wp:extent cx="3352800" cy="2382520"/>
                  <wp:effectExtent l="0" t="0" r="0" b="0"/>
                  <wp:docPr id="3" name="Afbeelding 3" descr="http://nk-net.novadic-kentron.nl/admin/cms/media/mediaitemloader.ashx?id=b21df3a5970b4c94b57c8810e3c1d163f235898ce60c4df786e83c35f2c39b3106\53\image/jpeg/jpg/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nk-net.novadic-kentron.nl/admin/cms/media/mediaitemloader.ashx?id=b21df3a5970b4c94b57c8810e3c1d163f235898ce60c4df786e83c35f2c39b3106\53\image/jpeg/jpg/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38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hideMark/>
          </w:tcPr>
          <w:p w:rsidR="0032065D" w:rsidRPr="0032065D" w:rsidRDefault="0032065D" w:rsidP="0032065D">
            <w:pPr>
              <w:rPr>
                <w:rFonts w:ascii="Arial" w:eastAsia="Times New Roman" w:hAnsi="Arial" w:cs="Arial"/>
                <w:sz w:val="17"/>
                <w:szCs w:val="17"/>
                <w:lang w:eastAsia="nl-NL"/>
              </w:rPr>
            </w:pP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hideMark/>
          </w:tcPr>
          <w:p w:rsidR="0032065D" w:rsidRPr="0032065D" w:rsidRDefault="0032065D" w:rsidP="0032065D">
            <w:pPr>
              <w:rPr>
                <w:rFonts w:ascii="Arial" w:eastAsia="Times New Roman" w:hAnsi="Arial" w:cs="Arial"/>
                <w:sz w:val="17"/>
                <w:szCs w:val="17"/>
                <w:lang w:eastAsia="nl-NL"/>
              </w:rPr>
            </w:pPr>
            <w:r w:rsidRPr="0032065D">
              <w:rPr>
                <w:rFonts w:ascii="Arial" w:eastAsia="Times New Roman" w:hAnsi="Arial" w:cs="Arial"/>
                <w:noProof/>
                <w:sz w:val="17"/>
                <w:szCs w:val="17"/>
                <w:lang w:eastAsia="nl-NL"/>
              </w:rPr>
              <w:drawing>
                <wp:inline distT="0" distB="0" distL="0" distR="0" wp14:anchorId="6E0BD240" wp14:editId="6728BF32">
                  <wp:extent cx="3906520" cy="2630805"/>
                  <wp:effectExtent l="0" t="0" r="0" b="0"/>
                  <wp:docPr id="4" name="Afbeelding 4" descr="http://nk-net.novadic-kentron.nl/admin/cms/media/mediaitemloader.ashx?id=b21df3a5970b4c94b57c8810e3c1d1630f72a4ae0b134172bccda775f49c320506\53\image/jpeg/jpg/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nk-net.novadic-kentron.nl/admin/cms/media/mediaitemloader.ashx?id=b21df3a5970b4c94b57c8810e3c1d1630f72a4ae0b134172bccda775f49c320506\53\image/jpeg/jpg/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6520" cy="263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65D" w:rsidRPr="0032065D" w:rsidTr="0032065D">
        <w:trPr>
          <w:tblCellSpacing w:w="37" w:type="dxa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hideMark/>
          </w:tcPr>
          <w:p w:rsidR="0032065D" w:rsidRPr="0032065D" w:rsidRDefault="0032065D" w:rsidP="0032065D">
            <w:pPr>
              <w:rPr>
                <w:rFonts w:ascii="Arial" w:eastAsia="Times New Roman" w:hAnsi="Arial" w:cs="Arial"/>
                <w:sz w:val="17"/>
                <w:szCs w:val="17"/>
                <w:lang w:eastAsia="nl-NL"/>
              </w:rPr>
            </w:pPr>
            <w:r w:rsidRPr="0032065D">
              <w:rPr>
                <w:rFonts w:ascii="Arial" w:eastAsia="Times New Roman" w:hAnsi="Arial" w:cs="Arial"/>
                <w:noProof/>
                <w:sz w:val="17"/>
                <w:szCs w:val="17"/>
                <w:lang w:eastAsia="nl-NL"/>
              </w:rPr>
              <w:drawing>
                <wp:inline distT="0" distB="0" distL="0" distR="0" wp14:anchorId="568DE306" wp14:editId="0E14D2F3">
                  <wp:extent cx="3352800" cy="2927985"/>
                  <wp:effectExtent l="0" t="0" r="0" b="5715"/>
                  <wp:docPr id="5" name="Afbeelding 5" descr="http://nk-net.novadic-kentron.nl/admin/cms/media/mediaitemloader.ashx?id=b21df3a5970b4c94b57c8810e3c1d16368b3d58c8d564210a783fa8a7416c53006\53\image/jpeg/jpg/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nk-net.novadic-kentron.nl/admin/cms/media/mediaitemloader.ashx?id=b21df3a5970b4c94b57c8810e3c1d16368b3d58c8d564210a783fa8a7416c53006\53\image/jpeg/jpg/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92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hideMark/>
          </w:tcPr>
          <w:p w:rsidR="0032065D" w:rsidRPr="0032065D" w:rsidRDefault="0032065D" w:rsidP="0032065D">
            <w:pPr>
              <w:rPr>
                <w:rFonts w:ascii="Arial" w:eastAsia="Times New Roman" w:hAnsi="Arial" w:cs="Arial"/>
                <w:sz w:val="17"/>
                <w:szCs w:val="17"/>
                <w:lang w:eastAsia="nl-NL"/>
              </w:rPr>
            </w:pP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hideMark/>
          </w:tcPr>
          <w:p w:rsidR="0032065D" w:rsidRPr="0032065D" w:rsidRDefault="0032065D" w:rsidP="0032065D">
            <w:pPr>
              <w:rPr>
                <w:rFonts w:ascii="Arial" w:eastAsia="Times New Roman" w:hAnsi="Arial" w:cs="Arial"/>
                <w:sz w:val="17"/>
                <w:szCs w:val="17"/>
                <w:lang w:eastAsia="nl-NL"/>
              </w:rPr>
            </w:pPr>
            <w:r w:rsidRPr="0032065D">
              <w:rPr>
                <w:rFonts w:ascii="Arial" w:eastAsia="Times New Roman" w:hAnsi="Arial" w:cs="Arial"/>
                <w:noProof/>
                <w:sz w:val="17"/>
                <w:szCs w:val="17"/>
                <w:lang w:eastAsia="nl-NL"/>
              </w:rPr>
              <w:drawing>
                <wp:inline distT="0" distB="0" distL="0" distR="0" wp14:anchorId="1C4B4E19" wp14:editId="2463FE31">
                  <wp:extent cx="3906520" cy="2887345"/>
                  <wp:effectExtent l="0" t="0" r="0" b="8255"/>
                  <wp:docPr id="6" name="Afbeelding 6" descr="http://nk-net.novadic-kentron.nl/admin/cms/media/mediaitemloader.ashx?id=b21df3a5970b4c94b57c8810e3c1d1636e13e4bf6d86429ca2ca68c2ff3b5bb406\53\image/jpeg/jpg/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nk-net.novadic-kentron.nl/admin/cms/media/mediaitemloader.ashx?id=b21df3a5970b4c94b57c8810e3c1d1636e13e4bf6d86429ca2ca68c2ff3b5bb406\53\image/jpeg/jpg/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6520" cy="288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04F5" w:rsidRPr="00083588" w:rsidRDefault="00FD04F5" w:rsidP="0032065D">
      <w:pPr>
        <w:rPr>
          <w:rFonts w:ascii="Arial" w:hAnsi="Arial" w:cs="Arial"/>
          <w:sz w:val="20"/>
        </w:rPr>
      </w:pPr>
      <w:bookmarkStart w:id="0" w:name="_GoBack"/>
      <w:bookmarkEnd w:id="0"/>
    </w:p>
    <w:sectPr w:rsidR="00FD04F5" w:rsidRPr="000835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65D"/>
    <w:rsid w:val="00083588"/>
    <w:rsid w:val="0032065D"/>
    <w:rsid w:val="00FD0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12A86A-A70E-4BD5-AFF5-556D9E3F3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32065D"/>
    <w:pPr>
      <w:spacing w:after="0" w:line="240" w:lineRule="auto"/>
    </w:pPr>
    <w:rPr>
      <w:rFonts w:ascii="Calibri" w:hAnsi="Calibri"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0496850">
      <w:bodyDiv w:val="1"/>
      <w:marLeft w:val="630"/>
      <w:marRight w:val="0"/>
      <w:marTop w:val="4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51F2BDC8.dotm</Template>
  <TotalTime>2</TotalTime>
  <Pages>2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Novadic-Kentron</Company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 de Leijer</dc:creator>
  <cp:keywords/>
  <dc:description/>
  <cp:lastModifiedBy>Leon de Leijer</cp:lastModifiedBy>
  <cp:revision>1</cp:revision>
  <cp:lastPrinted>2016-09-20T08:58:00Z</cp:lastPrinted>
  <dcterms:created xsi:type="dcterms:W3CDTF">2016-09-20T08:56:00Z</dcterms:created>
  <dcterms:modified xsi:type="dcterms:W3CDTF">2016-09-20T08:58:00Z</dcterms:modified>
</cp:coreProperties>
</file>